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A36" w:rsidRDefault="00801A36" w:rsidP="009553CE">
      <w:pPr>
        <w:jc w:val="center"/>
        <w:rPr>
          <w:rFonts w:ascii="Times New Roman" w:hAnsi="Times New Roman"/>
          <w:b/>
          <w:sz w:val="32"/>
          <w:szCs w:val="32"/>
        </w:rPr>
      </w:pPr>
    </w:p>
    <w:p w:rsidR="00801A36" w:rsidRPr="0062114E" w:rsidRDefault="00801A36" w:rsidP="009553CE">
      <w:pPr>
        <w:jc w:val="center"/>
        <w:rPr>
          <w:rFonts w:ascii="Times New Roman" w:hAnsi="Times New Roman"/>
          <w:b/>
          <w:sz w:val="52"/>
          <w:szCs w:val="52"/>
        </w:rPr>
      </w:pPr>
      <w:r w:rsidRPr="0062114E">
        <w:rPr>
          <w:rFonts w:ascii="Times New Roman" w:hAnsi="Times New Roman"/>
          <w:b/>
          <w:sz w:val="52"/>
          <w:szCs w:val="52"/>
        </w:rPr>
        <w:t xml:space="preserve">Списки зачисленных детей в Вокально-театральную студию </w:t>
      </w:r>
      <w:r w:rsidRPr="0062114E">
        <w:rPr>
          <w:rFonts w:ascii="Times New Roman" w:hAnsi="Times New Roman"/>
          <w:b/>
          <w:i/>
          <w:sz w:val="52"/>
          <w:szCs w:val="52"/>
          <w:u w:val="single"/>
        </w:rPr>
        <w:t>«АРТИСТ»</w:t>
      </w:r>
    </w:p>
    <w:p w:rsidR="00801A36" w:rsidRDefault="00801A36" w:rsidP="009553CE">
      <w:pPr>
        <w:jc w:val="center"/>
        <w:rPr>
          <w:rFonts w:ascii="Times New Roman" w:hAnsi="Times New Roman"/>
          <w:b/>
          <w:sz w:val="32"/>
          <w:szCs w:val="32"/>
        </w:rPr>
      </w:pPr>
    </w:p>
    <w:p w:rsidR="00801A36" w:rsidRPr="00DD74F3" w:rsidRDefault="00801A36" w:rsidP="009553CE">
      <w:pPr>
        <w:jc w:val="center"/>
        <w:rPr>
          <w:rFonts w:ascii="Times New Roman" w:hAnsi="Times New Roman"/>
          <w:b/>
          <w:sz w:val="32"/>
          <w:szCs w:val="32"/>
        </w:rPr>
      </w:pPr>
      <w:r w:rsidRPr="00DD74F3">
        <w:rPr>
          <w:rFonts w:ascii="Times New Roman" w:hAnsi="Times New Roman"/>
          <w:b/>
          <w:sz w:val="32"/>
          <w:szCs w:val="32"/>
        </w:rPr>
        <w:t>Собрание 5.09.2016 в 18:00</w:t>
      </w:r>
      <w:r>
        <w:rPr>
          <w:rFonts w:ascii="Times New Roman" w:hAnsi="Times New Roman"/>
          <w:b/>
          <w:sz w:val="32"/>
          <w:szCs w:val="32"/>
        </w:rPr>
        <w:t xml:space="preserve"> </w:t>
      </w:r>
      <w:r w:rsidRPr="00DD74F3">
        <w:rPr>
          <w:rFonts w:ascii="Times New Roman" w:hAnsi="Times New Roman"/>
          <w:b/>
          <w:sz w:val="32"/>
          <w:szCs w:val="32"/>
        </w:rPr>
        <w:t>116 кб</w:t>
      </w:r>
    </w:p>
    <w:p w:rsidR="00801A36" w:rsidRDefault="00801A36" w:rsidP="009553CE">
      <w:pPr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2 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17"/>
        <w:gridCol w:w="5387"/>
        <w:gridCol w:w="2844"/>
      </w:tblGrid>
      <w:tr w:rsidR="00801A36" w:rsidRPr="009822CB" w:rsidTr="009822CB">
        <w:trPr>
          <w:trHeight w:val="618"/>
        </w:trPr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ФИО</w:t>
            </w:r>
          </w:p>
        </w:tc>
        <w:tc>
          <w:tcPr>
            <w:tcW w:w="2844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Дата рождения</w:t>
            </w:r>
          </w:p>
        </w:tc>
      </w:tr>
      <w:tr w:rsidR="00801A36" w:rsidRPr="009822CB" w:rsidTr="009822CB">
        <w:trPr>
          <w:trHeight w:val="283"/>
        </w:trPr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tabs>
                <w:tab w:val="left" w:pos="7905"/>
              </w:tabs>
              <w:spacing w:after="200" w:line="276" w:lineRule="auto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Семёнов Георгий </w:t>
            </w:r>
            <w:r>
              <w:rPr>
                <w:rFonts w:ascii="Times New Roman" w:hAnsi="Times New Roman"/>
                <w:sz w:val="28"/>
                <w:szCs w:val="28"/>
              </w:rPr>
              <w:t>Валерьевич</w:t>
            </w:r>
          </w:p>
        </w:tc>
        <w:tc>
          <w:tcPr>
            <w:tcW w:w="2844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16.09.2011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Лебедев Тимур Сергеевич </w:t>
            </w:r>
          </w:p>
        </w:tc>
        <w:tc>
          <w:tcPr>
            <w:tcW w:w="2844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18.06.2010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Хазова Маргарита Витальевна  </w:t>
            </w:r>
          </w:p>
        </w:tc>
        <w:tc>
          <w:tcPr>
            <w:tcW w:w="2844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13.01.2011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Газизова Зарина Ильдаровна  </w:t>
            </w:r>
          </w:p>
        </w:tc>
        <w:tc>
          <w:tcPr>
            <w:tcW w:w="2844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06.04.2010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Салихова Рената Руслановна  </w:t>
            </w:r>
          </w:p>
        </w:tc>
        <w:tc>
          <w:tcPr>
            <w:tcW w:w="2844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29.09.2011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Мутыйгуллина Азалия Булатовна  </w:t>
            </w:r>
          </w:p>
        </w:tc>
        <w:tc>
          <w:tcPr>
            <w:tcW w:w="2844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23.11.2011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Кетчинов Улан Вадимович  </w:t>
            </w:r>
          </w:p>
        </w:tc>
        <w:tc>
          <w:tcPr>
            <w:tcW w:w="2844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11.12.2010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Давлетшина Сабина Альбертовна  </w:t>
            </w:r>
          </w:p>
        </w:tc>
        <w:tc>
          <w:tcPr>
            <w:tcW w:w="2844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3.05.2011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Хасаншина Айгуль Рифатовна  </w:t>
            </w:r>
          </w:p>
        </w:tc>
        <w:tc>
          <w:tcPr>
            <w:tcW w:w="2844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28.12.2010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387" w:type="dxa"/>
            <w:vAlign w:val="bottom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color w:val="000000"/>
                <w:sz w:val="28"/>
                <w:szCs w:val="28"/>
              </w:rPr>
              <w:t>Фомина Виталина Вадимовна</w:t>
            </w:r>
          </w:p>
        </w:tc>
        <w:tc>
          <w:tcPr>
            <w:tcW w:w="2844" w:type="dxa"/>
            <w:tcBorders>
              <w:left w:val="nil"/>
            </w:tcBorders>
            <w:vAlign w:val="bottom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color w:val="000000"/>
                <w:sz w:val="28"/>
                <w:szCs w:val="28"/>
              </w:rPr>
              <w:t>31. 07. 2010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Вильданов Рузаль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Маратович</w:t>
            </w:r>
          </w:p>
        </w:tc>
        <w:tc>
          <w:tcPr>
            <w:tcW w:w="2844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10.02.2011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Бакирова София Маратовна </w:t>
            </w:r>
          </w:p>
        </w:tc>
        <w:tc>
          <w:tcPr>
            <w:tcW w:w="2844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29.03.2010 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Шайдуллина Самира Альмировна </w:t>
            </w:r>
          </w:p>
        </w:tc>
        <w:tc>
          <w:tcPr>
            <w:tcW w:w="2844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19.08.2010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Назмутдинова Милана Альбертовна </w:t>
            </w:r>
          </w:p>
        </w:tc>
        <w:tc>
          <w:tcPr>
            <w:tcW w:w="2844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21.08.2011</w:t>
            </w:r>
          </w:p>
        </w:tc>
      </w:tr>
    </w:tbl>
    <w:p w:rsidR="00801A36" w:rsidRDefault="00801A36" w:rsidP="009553CE">
      <w:pPr>
        <w:jc w:val="center"/>
        <w:rPr>
          <w:rFonts w:ascii="Times New Roman" w:hAnsi="Times New Roman"/>
          <w:sz w:val="32"/>
          <w:szCs w:val="32"/>
        </w:rPr>
      </w:pPr>
      <w:bookmarkStart w:id="0" w:name="_GoBack"/>
      <w:bookmarkEnd w:id="0"/>
    </w:p>
    <w:p w:rsidR="00801A36" w:rsidRDefault="00801A36" w:rsidP="00DD74F3">
      <w:pPr>
        <w:jc w:val="center"/>
      </w:pPr>
    </w:p>
    <w:p w:rsidR="00801A36" w:rsidRPr="00DD74F3" w:rsidRDefault="00801A36" w:rsidP="00DD74F3">
      <w:pPr>
        <w:jc w:val="center"/>
        <w:rPr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Собрание 7.09.2016 в 18:00 116кб</w:t>
      </w:r>
    </w:p>
    <w:p w:rsidR="00801A36" w:rsidRDefault="00801A36" w:rsidP="005B6A36">
      <w:pPr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2 Б</w:t>
      </w:r>
    </w:p>
    <w:tbl>
      <w:tblPr>
        <w:tblW w:w="0" w:type="auto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17"/>
        <w:gridCol w:w="5387"/>
        <w:gridCol w:w="2835"/>
      </w:tblGrid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ФИО</w:t>
            </w:r>
          </w:p>
        </w:tc>
        <w:tc>
          <w:tcPr>
            <w:tcW w:w="2835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Дата рождения</w:t>
            </w:r>
          </w:p>
        </w:tc>
      </w:tr>
      <w:tr w:rsidR="00801A36" w:rsidRPr="009822CB" w:rsidTr="009822CB">
        <w:trPr>
          <w:trHeight w:val="422"/>
        </w:trPr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Мухортова Анастасия </w:t>
            </w:r>
            <w:r>
              <w:rPr>
                <w:rFonts w:ascii="Times New Roman" w:hAnsi="Times New Roman"/>
                <w:sz w:val="28"/>
                <w:szCs w:val="28"/>
              </w:rPr>
              <w:t>Ивановна</w:t>
            </w:r>
          </w:p>
        </w:tc>
        <w:tc>
          <w:tcPr>
            <w:tcW w:w="2835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19.01.2011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387" w:type="dxa"/>
          </w:tcPr>
          <w:p w:rsidR="00801A36" w:rsidRPr="009822CB" w:rsidRDefault="00801A36" w:rsidP="00924A40">
            <w:pPr>
              <w:rPr>
                <w:rFonts w:ascii="Times New Roman" w:hAnsi="Times New Roman"/>
                <w:sz w:val="32"/>
                <w:szCs w:val="32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Гарипова Ясмина Ленаровна  </w:t>
            </w:r>
          </w:p>
        </w:tc>
        <w:tc>
          <w:tcPr>
            <w:tcW w:w="2835" w:type="dxa"/>
          </w:tcPr>
          <w:p w:rsidR="00801A36" w:rsidRPr="0062114E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114E">
              <w:rPr>
                <w:rFonts w:ascii="Times New Roman" w:hAnsi="Times New Roman"/>
                <w:sz w:val="28"/>
                <w:szCs w:val="28"/>
              </w:rPr>
              <w:t>23.09.2010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Зиновьева Анастасия Витальевна  </w:t>
            </w:r>
          </w:p>
        </w:tc>
        <w:tc>
          <w:tcPr>
            <w:tcW w:w="2835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15.09.2010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Казакова Варвара Романовна  </w:t>
            </w:r>
          </w:p>
        </w:tc>
        <w:tc>
          <w:tcPr>
            <w:tcW w:w="2835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20.03.2011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Тюнин Михаил Антонович  </w:t>
            </w:r>
          </w:p>
        </w:tc>
        <w:tc>
          <w:tcPr>
            <w:tcW w:w="2835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22.12.2011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Шарипов Камиль Ильдарович  </w:t>
            </w:r>
          </w:p>
        </w:tc>
        <w:tc>
          <w:tcPr>
            <w:tcW w:w="2835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19.11.2010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Раупова Нелли Сергеевна</w:t>
            </w:r>
          </w:p>
        </w:tc>
        <w:tc>
          <w:tcPr>
            <w:tcW w:w="2835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23.01.2011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Краснова Александра Олеговна</w:t>
            </w:r>
          </w:p>
        </w:tc>
        <w:tc>
          <w:tcPr>
            <w:tcW w:w="2835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02.09.2011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Аполонов Даниил Владимирович </w:t>
            </w:r>
          </w:p>
        </w:tc>
        <w:tc>
          <w:tcPr>
            <w:tcW w:w="2835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08.03.2011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Комарова Анастасия Артёмовна</w:t>
            </w:r>
          </w:p>
        </w:tc>
        <w:tc>
          <w:tcPr>
            <w:tcW w:w="2835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23.01.2011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Саляхутдинов Эрнест Маратович</w:t>
            </w:r>
          </w:p>
        </w:tc>
        <w:tc>
          <w:tcPr>
            <w:tcW w:w="2835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04.09.2011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Лавров Кирилл Александрович</w:t>
            </w:r>
          </w:p>
        </w:tc>
        <w:tc>
          <w:tcPr>
            <w:tcW w:w="2835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31.03.2010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Яббарова Амилия Руслановна </w:t>
            </w:r>
          </w:p>
        </w:tc>
        <w:tc>
          <w:tcPr>
            <w:tcW w:w="2835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15.05.2011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Талипова Альмира Робертовна</w:t>
            </w:r>
          </w:p>
        </w:tc>
        <w:tc>
          <w:tcPr>
            <w:tcW w:w="2835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27.04.2010</w:t>
            </w:r>
          </w:p>
        </w:tc>
      </w:tr>
    </w:tbl>
    <w:p w:rsidR="00801A36" w:rsidRDefault="00801A36"/>
    <w:p w:rsidR="00801A36" w:rsidRDefault="00801A36"/>
    <w:p w:rsidR="00801A36" w:rsidRDefault="00801A36"/>
    <w:p w:rsidR="00801A36" w:rsidRPr="007069A1" w:rsidRDefault="00801A36" w:rsidP="00DD74F3">
      <w:pPr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Собрание 8.09.2016 в 18:00 116кб</w:t>
      </w:r>
    </w:p>
    <w:p w:rsidR="00801A36" w:rsidRPr="007069A1" w:rsidRDefault="00801A36" w:rsidP="007069A1">
      <w:pPr>
        <w:rPr>
          <w:rFonts w:ascii="Times New Roman" w:hAnsi="Times New Roman"/>
          <w:sz w:val="32"/>
          <w:szCs w:val="32"/>
        </w:rPr>
      </w:pPr>
    </w:p>
    <w:p w:rsidR="00801A36" w:rsidRPr="007069A1" w:rsidRDefault="00801A36" w:rsidP="007069A1">
      <w:pPr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3</w:t>
      </w:r>
      <w:r w:rsidRPr="007069A1">
        <w:rPr>
          <w:rFonts w:ascii="Times New Roman" w:hAnsi="Times New Roman"/>
          <w:sz w:val="32"/>
          <w:szCs w:val="32"/>
        </w:rPr>
        <w:t xml:space="preserve"> А</w:t>
      </w:r>
    </w:p>
    <w:tbl>
      <w:tblPr>
        <w:tblW w:w="0" w:type="auto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17"/>
        <w:gridCol w:w="5387"/>
        <w:gridCol w:w="2835"/>
      </w:tblGrid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ФИО</w:t>
            </w:r>
          </w:p>
        </w:tc>
        <w:tc>
          <w:tcPr>
            <w:tcW w:w="2835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Дата рождения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Валеева Диляра Ильнуровна  </w:t>
            </w:r>
          </w:p>
        </w:tc>
        <w:tc>
          <w:tcPr>
            <w:tcW w:w="2835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27.02.2010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Юсупов Реналь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Ринатович</w:t>
            </w:r>
            <w:r w:rsidRPr="009822CB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835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13.05.2011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tabs>
                <w:tab w:val="left" w:pos="7905"/>
              </w:tabs>
              <w:spacing w:after="200" w:line="276" w:lineRule="auto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Иванов Игорь Александрович</w:t>
            </w:r>
          </w:p>
        </w:tc>
        <w:tc>
          <w:tcPr>
            <w:tcW w:w="2835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15.07.2011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Саримова Сабина Руслановна  </w:t>
            </w:r>
          </w:p>
        </w:tc>
        <w:tc>
          <w:tcPr>
            <w:tcW w:w="2835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30.07.2010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Сочнев Сергей Витальевич  </w:t>
            </w:r>
          </w:p>
        </w:tc>
        <w:tc>
          <w:tcPr>
            <w:tcW w:w="2835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18.11.2010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Дубовик Семён Алексеевич   </w:t>
            </w:r>
          </w:p>
        </w:tc>
        <w:tc>
          <w:tcPr>
            <w:tcW w:w="2835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10.12.2010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Гимадиев Дамир Рустамович </w:t>
            </w:r>
          </w:p>
        </w:tc>
        <w:tc>
          <w:tcPr>
            <w:tcW w:w="2835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19.02.2010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Агафонова Светлана Александровна</w:t>
            </w:r>
          </w:p>
        </w:tc>
        <w:tc>
          <w:tcPr>
            <w:tcW w:w="2835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30.07.2010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Киреев Никита Максимович</w:t>
            </w:r>
          </w:p>
        </w:tc>
        <w:tc>
          <w:tcPr>
            <w:tcW w:w="2835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03.02.2010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Ямалиева Алина Маратовна</w:t>
            </w:r>
          </w:p>
        </w:tc>
        <w:tc>
          <w:tcPr>
            <w:tcW w:w="2835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26.03.2010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Зайцева Вероника Сергеевна </w:t>
            </w:r>
          </w:p>
        </w:tc>
        <w:tc>
          <w:tcPr>
            <w:tcW w:w="2835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27.03.2011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Гилазова Аклима Фархатовна</w:t>
            </w:r>
          </w:p>
        </w:tc>
        <w:tc>
          <w:tcPr>
            <w:tcW w:w="2835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09.12.2010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Васянина Василиса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Александровна</w:t>
            </w:r>
          </w:p>
        </w:tc>
        <w:tc>
          <w:tcPr>
            <w:tcW w:w="2835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26.06.2010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Мустафина Альмира Фаритовна</w:t>
            </w:r>
          </w:p>
        </w:tc>
        <w:tc>
          <w:tcPr>
            <w:tcW w:w="2835" w:type="dxa"/>
          </w:tcPr>
          <w:p w:rsidR="00801A36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30.01.2010</w:t>
            </w:r>
          </w:p>
        </w:tc>
      </w:tr>
    </w:tbl>
    <w:p w:rsidR="00801A36" w:rsidRPr="007069A1" w:rsidRDefault="00801A36" w:rsidP="007069A1">
      <w:pPr>
        <w:jc w:val="center"/>
        <w:rPr>
          <w:rFonts w:ascii="Times New Roman" w:hAnsi="Times New Roman"/>
          <w:sz w:val="32"/>
          <w:szCs w:val="32"/>
        </w:rPr>
      </w:pPr>
    </w:p>
    <w:p w:rsidR="00801A36" w:rsidRDefault="00801A36" w:rsidP="00DD74F3">
      <w:pPr>
        <w:jc w:val="center"/>
        <w:rPr>
          <w:rFonts w:ascii="Times New Roman" w:hAnsi="Times New Roman"/>
          <w:b/>
          <w:sz w:val="32"/>
          <w:szCs w:val="32"/>
        </w:rPr>
      </w:pPr>
    </w:p>
    <w:p w:rsidR="00801A36" w:rsidRPr="00DD74F3" w:rsidRDefault="00801A36" w:rsidP="00DD74F3">
      <w:pPr>
        <w:jc w:val="center"/>
        <w:rPr>
          <w:rFonts w:ascii="Times New Roman" w:hAnsi="Times New Roman"/>
          <w:b/>
          <w:sz w:val="32"/>
          <w:szCs w:val="32"/>
        </w:rPr>
      </w:pPr>
      <w:r w:rsidRPr="00DD74F3">
        <w:rPr>
          <w:rFonts w:ascii="Times New Roman" w:hAnsi="Times New Roman"/>
          <w:b/>
          <w:sz w:val="32"/>
          <w:szCs w:val="32"/>
        </w:rPr>
        <w:t>Собрание 6.09.2016 в</w:t>
      </w:r>
      <w:r>
        <w:rPr>
          <w:rFonts w:ascii="Times New Roman" w:hAnsi="Times New Roman"/>
          <w:b/>
          <w:sz w:val="32"/>
          <w:szCs w:val="32"/>
        </w:rPr>
        <w:t xml:space="preserve"> 18:30 116 кб</w:t>
      </w:r>
    </w:p>
    <w:p w:rsidR="00801A36" w:rsidRPr="007069A1" w:rsidRDefault="00801A36" w:rsidP="007069A1">
      <w:pPr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3</w:t>
      </w:r>
      <w:r w:rsidRPr="007069A1">
        <w:rPr>
          <w:rFonts w:ascii="Times New Roman" w:hAnsi="Times New Roman"/>
          <w:sz w:val="32"/>
          <w:szCs w:val="32"/>
        </w:rPr>
        <w:t xml:space="preserve"> Б</w:t>
      </w:r>
    </w:p>
    <w:tbl>
      <w:tblPr>
        <w:tblW w:w="0" w:type="auto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17"/>
        <w:gridCol w:w="5387"/>
        <w:gridCol w:w="2835"/>
      </w:tblGrid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ФИО</w:t>
            </w:r>
          </w:p>
        </w:tc>
        <w:tc>
          <w:tcPr>
            <w:tcW w:w="2835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Дата рождения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Файзрахманова Алина Рафаэлевна  </w:t>
            </w:r>
          </w:p>
        </w:tc>
        <w:tc>
          <w:tcPr>
            <w:tcW w:w="2835" w:type="dxa"/>
          </w:tcPr>
          <w:p w:rsidR="00801A36" w:rsidRPr="009822CB" w:rsidRDefault="00801A36" w:rsidP="0062114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17.09.</w:t>
            </w:r>
            <w:r w:rsidRPr="009822CB">
              <w:rPr>
                <w:rFonts w:ascii="Times New Roman" w:hAnsi="Times New Roman"/>
                <w:sz w:val="28"/>
                <w:szCs w:val="28"/>
              </w:rPr>
              <w:t>2008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Абдулкина Анисия Витальевна</w:t>
            </w:r>
          </w:p>
        </w:tc>
        <w:tc>
          <w:tcPr>
            <w:tcW w:w="2835" w:type="dxa"/>
          </w:tcPr>
          <w:p w:rsidR="00801A36" w:rsidRPr="009822CB" w:rsidRDefault="00801A36" w:rsidP="0062114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16.10.2009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Ахметшина Алиса Фанисовна </w:t>
            </w:r>
          </w:p>
        </w:tc>
        <w:tc>
          <w:tcPr>
            <w:tcW w:w="2835" w:type="dxa"/>
          </w:tcPr>
          <w:p w:rsidR="00801A36" w:rsidRPr="009822CB" w:rsidRDefault="00801A36" w:rsidP="0062114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07.08.2008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color w:val="000000"/>
                <w:sz w:val="28"/>
                <w:szCs w:val="28"/>
              </w:rPr>
              <w:t>Хайруллина Сюмбель Нафисовна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01A36" w:rsidRPr="009822CB" w:rsidRDefault="00801A36" w:rsidP="0062114E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  <w:r w:rsidRPr="009822C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09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.20</w:t>
            </w:r>
            <w:r w:rsidRPr="009822CB">
              <w:rPr>
                <w:rFonts w:ascii="Times New Roman" w:hAnsi="Times New Roman"/>
                <w:color w:val="000000"/>
                <w:sz w:val="28"/>
                <w:szCs w:val="28"/>
              </w:rPr>
              <w:t>09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Дусенбаева Зарина Нуржановна  </w:t>
            </w:r>
          </w:p>
        </w:tc>
        <w:tc>
          <w:tcPr>
            <w:tcW w:w="2835" w:type="dxa"/>
          </w:tcPr>
          <w:p w:rsidR="00801A36" w:rsidRPr="009822CB" w:rsidRDefault="00801A36" w:rsidP="0062114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24.07.2008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Нигматуллин Роман Русланович </w:t>
            </w:r>
          </w:p>
        </w:tc>
        <w:tc>
          <w:tcPr>
            <w:tcW w:w="2835" w:type="dxa"/>
          </w:tcPr>
          <w:p w:rsidR="00801A36" w:rsidRPr="009822CB" w:rsidRDefault="00801A36" w:rsidP="0062114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28.02.2008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Султанова Мадина Рафисовна  </w:t>
            </w:r>
          </w:p>
        </w:tc>
        <w:tc>
          <w:tcPr>
            <w:tcW w:w="2835" w:type="dxa"/>
          </w:tcPr>
          <w:p w:rsidR="00801A36" w:rsidRPr="009822CB" w:rsidRDefault="00801A36" w:rsidP="0062114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13.05.2009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Шимкова Софья Владиславовна</w:t>
            </w:r>
          </w:p>
        </w:tc>
        <w:tc>
          <w:tcPr>
            <w:tcW w:w="2835" w:type="dxa"/>
          </w:tcPr>
          <w:p w:rsidR="00801A36" w:rsidRPr="009822CB" w:rsidRDefault="00801A36" w:rsidP="0062114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30.10.2008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 xml:space="preserve">Леушин Семён Евгеньевич  </w:t>
            </w:r>
          </w:p>
        </w:tc>
        <w:tc>
          <w:tcPr>
            <w:tcW w:w="2835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09.02.2009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Убишев Тимур Артурович</w:t>
            </w:r>
          </w:p>
        </w:tc>
        <w:tc>
          <w:tcPr>
            <w:tcW w:w="2835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26.05.2009</w:t>
            </w:r>
          </w:p>
        </w:tc>
      </w:tr>
      <w:tr w:rsidR="00801A36" w:rsidRPr="009822CB" w:rsidTr="009822CB">
        <w:tc>
          <w:tcPr>
            <w:tcW w:w="817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387" w:type="dxa"/>
          </w:tcPr>
          <w:p w:rsidR="00801A36" w:rsidRPr="009822CB" w:rsidRDefault="00801A36" w:rsidP="009822CB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Марданшин Альберт Ильшатович</w:t>
            </w:r>
          </w:p>
        </w:tc>
        <w:tc>
          <w:tcPr>
            <w:tcW w:w="2835" w:type="dxa"/>
          </w:tcPr>
          <w:p w:rsidR="00801A36" w:rsidRPr="009822CB" w:rsidRDefault="00801A36" w:rsidP="009822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22CB">
              <w:rPr>
                <w:rFonts w:ascii="Times New Roman" w:hAnsi="Times New Roman"/>
                <w:sz w:val="28"/>
                <w:szCs w:val="28"/>
              </w:rPr>
              <w:t>16.11.2009</w:t>
            </w:r>
          </w:p>
        </w:tc>
      </w:tr>
    </w:tbl>
    <w:p w:rsidR="00801A36" w:rsidRPr="007069A1" w:rsidRDefault="00801A36" w:rsidP="007069A1">
      <w:pPr>
        <w:jc w:val="center"/>
        <w:rPr>
          <w:rFonts w:ascii="Times New Roman" w:hAnsi="Times New Roman"/>
          <w:sz w:val="32"/>
          <w:szCs w:val="32"/>
        </w:rPr>
      </w:pPr>
    </w:p>
    <w:p w:rsidR="00801A36" w:rsidRPr="007069A1" w:rsidRDefault="00801A36" w:rsidP="007069A1">
      <w:pPr>
        <w:jc w:val="center"/>
        <w:rPr>
          <w:rFonts w:ascii="Times New Roman" w:hAnsi="Times New Roman"/>
          <w:sz w:val="32"/>
          <w:szCs w:val="32"/>
        </w:rPr>
      </w:pPr>
    </w:p>
    <w:p w:rsidR="00801A36" w:rsidRPr="007069A1" w:rsidRDefault="00801A36" w:rsidP="007069A1">
      <w:pPr>
        <w:jc w:val="center"/>
        <w:rPr>
          <w:rFonts w:ascii="Times New Roman" w:hAnsi="Times New Roman"/>
          <w:sz w:val="32"/>
          <w:szCs w:val="32"/>
        </w:rPr>
      </w:pPr>
    </w:p>
    <w:p w:rsidR="00801A36" w:rsidRDefault="00801A36"/>
    <w:p w:rsidR="00801A36" w:rsidRDefault="00801A36"/>
    <w:p w:rsidR="00801A36" w:rsidRDefault="00801A36"/>
    <w:p w:rsidR="00801A36" w:rsidRDefault="00801A36"/>
    <w:sectPr w:rsidR="00801A36" w:rsidSect="0062114E">
      <w:pgSz w:w="11906" w:h="16838"/>
      <w:pgMar w:top="18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22B69"/>
    <w:rsid w:val="0002636E"/>
    <w:rsid w:val="000437CF"/>
    <w:rsid w:val="000E1D7E"/>
    <w:rsid w:val="00222F6D"/>
    <w:rsid w:val="003F1898"/>
    <w:rsid w:val="0044484B"/>
    <w:rsid w:val="005B6A36"/>
    <w:rsid w:val="0062114E"/>
    <w:rsid w:val="006A70D7"/>
    <w:rsid w:val="007069A1"/>
    <w:rsid w:val="00801A36"/>
    <w:rsid w:val="00922B69"/>
    <w:rsid w:val="00924A40"/>
    <w:rsid w:val="00954234"/>
    <w:rsid w:val="009553CE"/>
    <w:rsid w:val="009822CB"/>
    <w:rsid w:val="00DD74F3"/>
    <w:rsid w:val="00EC02FC"/>
    <w:rsid w:val="00EF0241"/>
    <w:rsid w:val="00F607E9"/>
    <w:rsid w:val="00FE69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3CE"/>
    <w:pPr>
      <w:jc w:val="both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9553CE"/>
    <w:pPr>
      <w:jc w:val="both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1282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136</TotalTime>
  <Pages>2</Pages>
  <Words>384</Words>
  <Characters>2194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UMA</cp:lastModifiedBy>
  <cp:revision>6</cp:revision>
  <cp:lastPrinted>2016-08-29T08:29:00Z</cp:lastPrinted>
  <dcterms:created xsi:type="dcterms:W3CDTF">2016-08-28T12:51:00Z</dcterms:created>
  <dcterms:modified xsi:type="dcterms:W3CDTF">2016-08-29T08:38:00Z</dcterms:modified>
</cp:coreProperties>
</file>